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35323" w14:textId="5C2CB761" w:rsidR="00BE7EA7" w:rsidRDefault="00BE7EA7" w:rsidP="00F53062">
      <w:pPr>
        <w:ind w:right="-1440"/>
      </w:pPr>
    </w:p>
    <w:p w14:paraId="7CD9E40F" w14:textId="77777777" w:rsidR="005B5468" w:rsidRDefault="003927C5" w:rsidP="005B5468">
      <w:pPr>
        <w:pStyle w:val="Heading2"/>
      </w:pPr>
      <w:r>
        <w:t>Autumn Term</w:t>
      </w:r>
      <w:r w:rsidR="00B10892">
        <w:t xml:space="preserve"> – </w:t>
      </w:r>
    </w:p>
    <w:p w14:paraId="3BFD9B0B" w14:textId="35E599F8" w:rsidR="003927C5" w:rsidRDefault="00B10892" w:rsidP="005B5468">
      <w:r>
        <w:t xml:space="preserve">Students will cover </w:t>
      </w:r>
      <w:r w:rsidR="00727894">
        <w:t>one</w:t>
      </w:r>
      <w:r>
        <w:t xml:space="preserve"> unit</w:t>
      </w:r>
      <w:r w:rsidR="00D7375E">
        <w:t xml:space="preserve"> </w:t>
      </w:r>
      <w:r w:rsidR="00802F2E">
        <w:t xml:space="preserve">and prepare songs/ compositions for the Secondary Christmas </w:t>
      </w:r>
      <w:r w:rsidR="005E418A">
        <w:t>P</w:t>
      </w:r>
      <w:r w:rsidR="00802F2E">
        <w:t xml:space="preserve">roduction. </w:t>
      </w:r>
      <w:r w:rsidR="005E418A">
        <w:t xml:space="preserve">In the unit </w:t>
      </w:r>
      <w:proofErr w:type="spellStart"/>
      <w:r w:rsidR="005E418A">
        <w:t>Bhajan</w:t>
      </w:r>
      <w:proofErr w:type="spellEnd"/>
      <w:r w:rsidR="005E418A">
        <w:t xml:space="preserve"> and </w:t>
      </w:r>
      <w:proofErr w:type="spellStart"/>
      <w:r w:rsidR="005E418A">
        <w:t>Qawali</w:t>
      </w:r>
      <w:proofErr w:type="spellEnd"/>
      <w:r w:rsidR="005E418A">
        <w:t>, they will learn to identify</w:t>
      </w:r>
      <w:r w:rsidR="005D18A2">
        <w:t xml:space="preserve">, </w:t>
      </w:r>
      <w:proofErr w:type="gramStart"/>
      <w:r w:rsidR="005D18A2">
        <w:t>explore  and</w:t>
      </w:r>
      <w:proofErr w:type="gramEnd"/>
      <w:r w:rsidR="005D18A2">
        <w:t xml:space="preserve"> perform </w:t>
      </w:r>
      <w:proofErr w:type="spellStart"/>
      <w:r w:rsidR="005D18A2">
        <w:t>bhajan</w:t>
      </w:r>
      <w:proofErr w:type="spellEnd"/>
      <w:r w:rsidR="005D18A2">
        <w:t xml:space="preserve"> and </w:t>
      </w:r>
      <w:proofErr w:type="spellStart"/>
      <w:r w:rsidR="00734306">
        <w:t>qawwali</w:t>
      </w:r>
      <w:proofErr w:type="spellEnd"/>
      <w:r w:rsidR="00734306">
        <w:t xml:space="preserve"> with understanding of its conventions and </w:t>
      </w:r>
      <w:r w:rsidR="00CF4523">
        <w:t>context</w:t>
      </w:r>
      <w:r w:rsidR="009F175C">
        <w:t xml:space="preserve">, as well as listen to and </w:t>
      </w:r>
      <w:r w:rsidR="00196E6A">
        <w:t>identify different traditional instruments of India.</w:t>
      </w:r>
    </w:p>
    <w:p w14:paraId="320A6FA8" w14:textId="77777777" w:rsidR="005B5468" w:rsidRDefault="00FE3098" w:rsidP="005B5468">
      <w:pPr>
        <w:pStyle w:val="Heading2"/>
      </w:pPr>
      <w:r>
        <w:t xml:space="preserve">Spring Term </w:t>
      </w:r>
      <w:r w:rsidR="00F31954">
        <w:t>–</w:t>
      </w:r>
      <w:r>
        <w:t xml:space="preserve"> </w:t>
      </w:r>
    </w:p>
    <w:p w14:paraId="2849851A" w14:textId="1EB9DFFD" w:rsidR="00FE3098" w:rsidRDefault="00F31954" w:rsidP="005B5468">
      <w:r>
        <w:t xml:space="preserve">Students will cover two units, one </w:t>
      </w:r>
      <w:r w:rsidR="003F2DBB">
        <w:t xml:space="preserve">for each half term. </w:t>
      </w:r>
      <w:r w:rsidR="00EF2196">
        <w:t xml:space="preserve">Unit Music and Media will teach the students to recognise that music enhances </w:t>
      </w:r>
      <w:r w:rsidR="006467B8">
        <w:t xml:space="preserve">a visual image or sells a product and they will compose their own examples. </w:t>
      </w:r>
      <w:r w:rsidR="00FD7305">
        <w:t xml:space="preserve">In unit The Concerto, students will recognise and use the characteristics </w:t>
      </w:r>
      <w:r w:rsidR="00856232">
        <w:t xml:space="preserve">of the concerto, with understanding of how different parts interact. </w:t>
      </w:r>
    </w:p>
    <w:p w14:paraId="6471098A" w14:textId="77777777" w:rsidR="005B5468" w:rsidRDefault="00FA0F2A" w:rsidP="005B5468">
      <w:pPr>
        <w:pStyle w:val="Heading2"/>
      </w:pPr>
      <w:r>
        <w:t xml:space="preserve">Summer Term – </w:t>
      </w:r>
    </w:p>
    <w:p w14:paraId="3DD4D21D" w14:textId="1769793C" w:rsidR="003600B8" w:rsidRPr="0002125A" w:rsidRDefault="00FA0F2A" w:rsidP="005B5468">
      <w:r>
        <w:t xml:space="preserve">Students will </w:t>
      </w:r>
      <w:r w:rsidR="004B3DCF">
        <w:t xml:space="preserve">finish this school year </w:t>
      </w:r>
      <w:r w:rsidR="00856232">
        <w:t xml:space="preserve">with the unit called Popular Song in which </w:t>
      </w:r>
      <w:r w:rsidR="00ED353E">
        <w:t>stu</w:t>
      </w:r>
      <w:r w:rsidR="00686B44">
        <w:t>dents will learn to recognise an</w:t>
      </w:r>
      <w:bookmarkStart w:id="0" w:name="_GoBack"/>
      <w:bookmarkEnd w:id="0"/>
      <w:r w:rsidR="00ED353E">
        <w:t xml:space="preserve">d understand how composers structure songs and how instrumental </w:t>
      </w:r>
      <w:r w:rsidR="00E5501C">
        <w:t>arrangements can play an important part in the success of popular song.</w:t>
      </w:r>
    </w:p>
    <w:sectPr w:rsidR="003600B8" w:rsidRPr="0002125A" w:rsidSect="004B3A93">
      <w:headerReference w:type="default" r:id="rId6"/>
      <w:footerReference w:type="default" r:id="rId7"/>
      <w:pgSz w:w="11906" w:h="16838"/>
      <w:pgMar w:top="1440" w:right="1440" w:bottom="1440" w:left="1440" w:header="902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16269" w14:textId="77777777" w:rsidR="00FB5746" w:rsidRDefault="00FB5746">
      <w:r>
        <w:separator/>
      </w:r>
    </w:p>
  </w:endnote>
  <w:endnote w:type="continuationSeparator" w:id="0">
    <w:p w14:paraId="005B41AF" w14:textId="77777777" w:rsidR="00FB5746" w:rsidRDefault="00FB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E9527" w14:textId="77777777" w:rsidR="004743A8" w:rsidRPr="00BF7895" w:rsidRDefault="004743A8" w:rsidP="00BE7EB0">
    <w:pPr>
      <w:pStyle w:val="Footer"/>
      <w:tabs>
        <w:tab w:val="clear" w:pos="4153"/>
        <w:tab w:val="center" w:pos="4140"/>
      </w:tabs>
      <w:ind w:left="-826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C8D99" w14:textId="77777777" w:rsidR="00FB5746" w:rsidRDefault="00FB5746">
      <w:r>
        <w:separator/>
      </w:r>
    </w:p>
  </w:footnote>
  <w:footnote w:type="continuationSeparator" w:id="0">
    <w:p w14:paraId="3AFE8BFA" w14:textId="77777777" w:rsidR="00FB5746" w:rsidRDefault="00FB5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AC9B3" w14:textId="6A3618E7" w:rsidR="004743A8" w:rsidRDefault="0080575F" w:rsidP="00553A3B">
    <w:pPr>
      <w:pStyle w:val="Header"/>
      <w:ind w:left="-720"/>
      <w:jc w:val="center"/>
    </w:pPr>
    <w:r w:rsidRPr="00553A3B">
      <w:rPr>
        <w:bCs/>
        <w:noProof/>
        <w:sz w:val="32"/>
        <w:szCs w:val="32"/>
        <w:lang w:eastAsia="en-GB"/>
      </w:rPr>
      <w:drawing>
        <wp:inline distT="0" distB="0" distL="0" distR="0" wp14:anchorId="0FCA2DAD" wp14:editId="317B81FA">
          <wp:extent cx="6772275" cy="1114425"/>
          <wp:effectExtent l="0" t="0" r="9525" b="9525"/>
          <wp:docPr id="4" name="Picture 4" descr="BIS memo TD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S memo TD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227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74"/>
    <w:rsid w:val="000026A3"/>
    <w:rsid w:val="00006DF8"/>
    <w:rsid w:val="00011926"/>
    <w:rsid w:val="0001329B"/>
    <w:rsid w:val="00013316"/>
    <w:rsid w:val="00013CDD"/>
    <w:rsid w:val="00013CEC"/>
    <w:rsid w:val="0002125A"/>
    <w:rsid w:val="00025587"/>
    <w:rsid w:val="000470BD"/>
    <w:rsid w:val="00060322"/>
    <w:rsid w:val="0006309F"/>
    <w:rsid w:val="00074C5A"/>
    <w:rsid w:val="00091104"/>
    <w:rsid w:val="000943C8"/>
    <w:rsid w:val="000A7465"/>
    <w:rsid w:val="000E10DA"/>
    <w:rsid w:val="000E484E"/>
    <w:rsid w:val="0010007D"/>
    <w:rsid w:val="001029E3"/>
    <w:rsid w:val="00120A5B"/>
    <w:rsid w:val="00122DB6"/>
    <w:rsid w:val="001400E4"/>
    <w:rsid w:val="00156F74"/>
    <w:rsid w:val="00166C0C"/>
    <w:rsid w:val="00184DF6"/>
    <w:rsid w:val="00186FC4"/>
    <w:rsid w:val="001944F8"/>
    <w:rsid w:val="00196E6A"/>
    <w:rsid w:val="001973C1"/>
    <w:rsid w:val="001A3ACA"/>
    <w:rsid w:val="001B202A"/>
    <w:rsid w:val="001C0885"/>
    <w:rsid w:val="001C45EA"/>
    <w:rsid w:val="001C7827"/>
    <w:rsid w:val="001E06FC"/>
    <w:rsid w:val="001E1417"/>
    <w:rsid w:val="001F37EE"/>
    <w:rsid w:val="001F3A28"/>
    <w:rsid w:val="002135B6"/>
    <w:rsid w:val="002312DC"/>
    <w:rsid w:val="002564D3"/>
    <w:rsid w:val="00266BF3"/>
    <w:rsid w:val="002758CD"/>
    <w:rsid w:val="00293CC1"/>
    <w:rsid w:val="0029508B"/>
    <w:rsid w:val="002B6318"/>
    <w:rsid w:val="002D056F"/>
    <w:rsid w:val="002D4791"/>
    <w:rsid w:val="002F003D"/>
    <w:rsid w:val="0035271D"/>
    <w:rsid w:val="00352AE8"/>
    <w:rsid w:val="003600B8"/>
    <w:rsid w:val="00371461"/>
    <w:rsid w:val="003825A9"/>
    <w:rsid w:val="003927C5"/>
    <w:rsid w:val="003948EC"/>
    <w:rsid w:val="003A5790"/>
    <w:rsid w:val="003E6663"/>
    <w:rsid w:val="003F2DBB"/>
    <w:rsid w:val="0040359A"/>
    <w:rsid w:val="0041599C"/>
    <w:rsid w:val="004411E4"/>
    <w:rsid w:val="00443479"/>
    <w:rsid w:val="0044465D"/>
    <w:rsid w:val="004743A8"/>
    <w:rsid w:val="004750E4"/>
    <w:rsid w:val="00475847"/>
    <w:rsid w:val="004A5781"/>
    <w:rsid w:val="004A5B27"/>
    <w:rsid w:val="004B3A93"/>
    <w:rsid w:val="004B3DCF"/>
    <w:rsid w:val="004C088E"/>
    <w:rsid w:val="004C090C"/>
    <w:rsid w:val="004D41B2"/>
    <w:rsid w:val="004F6611"/>
    <w:rsid w:val="00511359"/>
    <w:rsid w:val="005222DC"/>
    <w:rsid w:val="00532A0A"/>
    <w:rsid w:val="005420FD"/>
    <w:rsid w:val="00553A3B"/>
    <w:rsid w:val="005629A3"/>
    <w:rsid w:val="005663E4"/>
    <w:rsid w:val="0057079B"/>
    <w:rsid w:val="0059457D"/>
    <w:rsid w:val="00594A75"/>
    <w:rsid w:val="00595718"/>
    <w:rsid w:val="005A5D29"/>
    <w:rsid w:val="005B5468"/>
    <w:rsid w:val="005D18A2"/>
    <w:rsid w:val="005D5D8C"/>
    <w:rsid w:val="005E418A"/>
    <w:rsid w:val="006028A1"/>
    <w:rsid w:val="0061017A"/>
    <w:rsid w:val="00617C5E"/>
    <w:rsid w:val="00637BB8"/>
    <w:rsid w:val="006414CB"/>
    <w:rsid w:val="00642DA3"/>
    <w:rsid w:val="006439B4"/>
    <w:rsid w:val="00644466"/>
    <w:rsid w:val="006467B8"/>
    <w:rsid w:val="00650443"/>
    <w:rsid w:val="00652B64"/>
    <w:rsid w:val="00654417"/>
    <w:rsid w:val="00657763"/>
    <w:rsid w:val="006719E5"/>
    <w:rsid w:val="00673606"/>
    <w:rsid w:val="00683031"/>
    <w:rsid w:val="00686B44"/>
    <w:rsid w:val="00690DD7"/>
    <w:rsid w:val="006976D8"/>
    <w:rsid w:val="006A3EF4"/>
    <w:rsid w:val="006A7592"/>
    <w:rsid w:val="006B3BD7"/>
    <w:rsid w:val="006B446E"/>
    <w:rsid w:val="006C4906"/>
    <w:rsid w:val="006E2294"/>
    <w:rsid w:val="006F5E65"/>
    <w:rsid w:val="00722B8D"/>
    <w:rsid w:val="00726BF2"/>
    <w:rsid w:val="00727894"/>
    <w:rsid w:val="00734306"/>
    <w:rsid w:val="007359D9"/>
    <w:rsid w:val="00735B1B"/>
    <w:rsid w:val="0075277C"/>
    <w:rsid w:val="007532CC"/>
    <w:rsid w:val="00760B0F"/>
    <w:rsid w:val="00765090"/>
    <w:rsid w:val="007A1B9D"/>
    <w:rsid w:val="007B0C30"/>
    <w:rsid w:val="007B3583"/>
    <w:rsid w:val="007B44DD"/>
    <w:rsid w:val="007B61CB"/>
    <w:rsid w:val="007B7F07"/>
    <w:rsid w:val="007C1846"/>
    <w:rsid w:val="007D79F3"/>
    <w:rsid w:val="007E73CF"/>
    <w:rsid w:val="007F3CA8"/>
    <w:rsid w:val="00802F2E"/>
    <w:rsid w:val="0080575F"/>
    <w:rsid w:val="008065F3"/>
    <w:rsid w:val="0080667F"/>
    <w:rsid w:val="0080761B"/>
    <w:rsid w:val="00811747"/>
    <w:rsid w:val="0081675A"/>
    <w:rsid w:val="00820DDE"/>
    <w:rsid w:val="00823A4B"/>
    <w:rsid w:val="008453A0"/>
    <w:rsid w:val="00853FCC"/>
    <w:rsid w:val="008540FF"/>
    <w:rsid w:val="00854A06"/>
    <w:rsid w:val="00855990"/>
    <w:rsid w:val="00856232"/>
    <w:rsid w:val="00865051"/>
    <w:rsid w:val="00867DD2"/>
    <w:rsid w:val="008904EA"/>
    <w:rsid w:val="00896B92"/>
    <w:rsid w:val="00897AFC"/>
    <w:rsid w:val="008B7554"/>
    <w:rsid w:val="008C0644"/>
    <w:rsid w:val="008C6925"/>
    <w:rsid w:val="008F1D00"/>
    <w:rsid w:val="008F2ED7"/>
    <w:rsid w:val="00900DC0"/>
    <w:rsid w:val="0090388C"/>
    <w:rsid w:val="00906CA2"/>
    <w:rsid w:val="00916FB6"/>
    <w:rsid w:val="009272F5"/>
    <w:rsid w:val="00945F3E"/>
    <w:rsid w:val="00950CEA"/>
    <w:rsid w:val="00951B58"/>
    <w:rsid w:val="0096297E"/>
    <w:rsid w:val="00962C20"/>
    <w:rsid w:val="00965C77"/>
    <w:rsid w:val="0097577E"/>
    <w:rsid w:val="009842D1"/>
    <w:rsid w:val="00997540"/>
    <w:rsid w:val="009A0E9F"/>
    <w:rsid w:val="009A6ABD"/>
    <w:rsid w:val="009B474A"/>
    <w:rsid w:val="009C1118"/>
    <w:rsid w:val="009F175C"/>
    <w:rsid w:val="009F35BE"/>
    <w:rsid w:val="009F5884"/>
    <w:rsid w:val="009F67AC"/>
    <w:rsid w:val="00A104FE"/>
    <w:rsid w:val="00A13615"/>
    <w:rsid w:val="00A16BA3"/>
    <w:rsid w:val="00A23712"/>
    <w:rsid w:val="00A255A7"/>
    <w:rsid w:val="00A3473F"/>
    <w:rsid w:val="00A36652"/>
    <w:rsid w:val="00A50B76"/>
    <w:rsid w:val="00A56F2D"/>
    <w:rsid w:val="00A604B7"/>
    <w:rsid w:val="00A76A05"/>
    <w:rsid w:val="00A91E3E"/>
    <w:rsid w:val="00A9470B"/>
    <w:rsid w:val="00A964D3"/>
    <w:rsid w:val="00A971A6"/>
    <w:rsid w:val="00AC0AEC"/>
    <w:rsid w:val="00AC285E"/>
    <w:rsid w:val="00AD584D"/>
    <w:rsid w:val="00AE0B70"/>
    <w:rsid w:val="00AE249D"/>
    <w:rsid w:val="00AE6623"/>
    <w:rsid w:val="00AE7E4E"/>
    <w:rsid w:val="00B10892"/>
    <w:rsid w:val="00B1322A"/>
    <w:rsid w:val="00B1652A"/>
    <w:rsid w:val="00B208CD"/>
    <w:rsid w:val="00B2299B"/>
    <w:rsid w:val="00B22F6B"/>
    <w:rsid w:val="00B26FF1"/>
    <w:rsid w:val="00B346C5"/>
    <w:rsid w:val="00B51E40"/>
    <w:rsid w:val="00B56DE5"/>
    <w:rsid w:val="00B616B2"/>
    <w:rsid w:val="00B75411"/>
    <w:rsid w:val="00B81B45"/>
    <w:rsid w:val="00B930DF"/>
    <w:rsid w:val="00B96CEA"/>
    <w:rsid w:val="00BD0A47"/>
    <w:rsid w:val="00BE6566"/>
    <w:rsid w:val="00BE7EA7"/>
    <w:rsid w:val="00BE7EB0"/>
    <w:rsid w:val="00BF68E6"/>
    <w:rsid w:val="00BF7895"/>
    <w:rsid w:val="00C01FA3"/>
    <w:rsid w:val="00C36B74"/>
    <w:rsid w:val="00C523F1"/>
    <w:rsid w:val="00C61049"/>
    <w:rsid w:val="00C74F59"/>
    <w:rsid w:val="00C761C5"/>
    <w:rsid w:val="00C812F0"/>
    <w:rsid w:val="00C8381A"/>
    <w:rsid w:val="00C94C94"/>
    <w:rsid w:val="00CA38B3"/>
    <w:rsid w:val="00CA4364"/>
    <w:rsid w:val="00CB0C63"/>
    <w:rsid w:val="00CB41AF"/>
    <w:rsid w:val="00CC065B"/>
    <w:rsid w:val="00CC4F06"/>
    <w:rsid w:val="00CE230F"/>
    <w:rsid w:val="00CE4345"/>
    <w:rsid w:val="00CE6748"/>
    <w:rsid w:val="00CF2E80"/>
    <w:rsid w:val="00CF4523"/>
    <w:rsid w:val="00D40800"/>
    <w:rsid w:val="00D53366"/>
    <w:rsid w:val="00D54891"/>
    <w:rsid w:val="00D6732D"/>
    <w:rsid w:val="00D67D91"/>
    <w:rsid w:val="00D7375E"/>
    <w:rsid w:val="00D80299"/>
    <w:rsid w:val="00D8766A"/>
    <w:rsid w:val="00D878EF"/>
    <w:rsid w:val="00D95789"/>
    <w:rsid w:val="00DA4489"/>
    <w:rsid w:val="00DD12C4"/>
    <w:rsid w:val="00DE0BF1"/>
    <w:rsid w:val="00DF4977"/>
    <w:rsid w:val="00E152D3"/>
    <w:rsid w:val="00E161CE"/>
    <w:rsid w:val="00E2610E"/>
    <w:rsid w:val="00E3336A"/>
    <w:rsid w:val="00E36E89"/>
    <w:rsid w:val="00E5146C"/>
    <w:rsid w:val="00E5501C"/>
    <w:rsid w:val="00E612FB"/>
    <w:rsid w:val="00E849F8"/>
    <w:rsid w:val="00EB4CDD"/>
    <w:rsid w:val="00EC71E0"/>
    <w:rsid w:val="00ED353E"/>
    <w:rsid w:val="00EE3007"/>
    <w:rsid w:val="00EE4211"/>
    <w:rsid w:val="00EE5225"/>
    <w:rsid w:val="00EF2196"/>
    <w:rsid w:val="00EF7587"/>
    <w:rsid w:val="00F05CBD"/>
    <w:rsid w:val="00F1478D"/>
    <w:rsid w:val="00F16926"/>
    <w:rsid w:val="00F20C63"/>
    <w:rsid w:val="00F221B6"/>
    <w:rsid w:val="00F301A3"/>
    <w:rsid w:val="00F31954"/>
    <w:rsid w:val="00F34695"/>
    <w:rsid w:val="00F4415B"/>
    <w:rsid w:val="00F46FC6"/>
    <w:rsid w:val="00F53062"/>
    <w:rsid w:val="00F61AF8"/>
    <w:rsid w:val="00F6395A"/>
    <w:rsid w:val="00F7690C"/>
    <w:rsid w:val="00F8746B"/>
    <w:rsid w:val="00FA0F2A"/>
    <w:rsid w:val="00FB5746"/>
    <w:rsid w:val="00FC3A30"/>
    <w:rsid w:val="00FD7305"/>
    <w:rsid w:val="00FE3098"/>
    <w:rsid w:val="00FE3E86"/>
    <w:rsid w:val="00FE574C"/>
    <w:rsid w:val="00FE7A9C"/>
    <w:rsid w:val="00FF11F1"/>
    <w:rsid w:val="00FF577F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F36BE10"/>
  <w15:docId w15:val="{2A106457-B836-4249-A467-EDCABA4A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CDD"/>
    <w:pPr>
      <w:spacing w:line="36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B4CDD"/>
    <w:pPr>
      <w:keepNext/>
      <w:outlineLvl w:val="0"/>
    </w:pPr>
    <w:rPr>
      <w:rFonts w:ascii="Arial" w:hAnsi="Arial"/>
      <w:b/>
      <w:caps/>
      <w:sz w:val="32"/>
      <w:szCs w:val="20"/>
      <w:lang w:val="en-US"/>
    </w:rPr>
  </w:style>
  <w:style w:type="paragraph" w:styleId="Heading2">
    <w:name w:val="heading 2"/>
    <w:basedOn w:val="Normal"/>
    <w:next w:val="Normal"/>
    <w:qFormat/>
    <w:rsid w:val="00EB4CDD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6BF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66BF3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A38B3"/>
    <w:rPr>
      <w:sz w:val="28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997540"/>
  </w:style>
  <w:style w:type="paragraph" w:styleId="BalloonText">
    <w:name w:val="Balloon Text"/>
    <w:basedOn w:val="Normal"/>
    <w:link w:val="BalloonTextChar"/>
    <w:semiHidden/>
    <w:unhideWhenUsed/>
    <w:rsid w:val="00E849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849F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h\AppData\Roaming\Microsoft\Templates\BRITISH%20INTERNATIONAL%20SCHOO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BRITISH INTERNATIONAL SCHOOL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BRITISH INTERNATIONAL SCHOOL</vt:lpstr>
    </vt:vector>
  </TitlesOfParts>
  <Company>Private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BRITISH INTERNATIONAL SCHOOL</dc:title>
  <dc:subject/>
  <dc:creator>Mr Howie</dc:creator>
  <cp:keywords/>
  <cp:lastModifiedBy>Paul Wade</cp:lastModifiedBy>
  <cp:revision>3</cp:revision>
  <cp:lastPrinted>2017-09-27T10:46:00Z</cp:lastPrinted>
  <dcterms:created xsi:type="dcterms:W3CDTF">2019-09-04T10:02:00Z</dcterms:created>
  <dcterms:modified xsi:type="dcterms:W3CDTF">2019-09-04T10:02:00Z</dcterms:modified>
</cp:coreProperties>
</file>