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35323" w14:textId="5C2CB761" w:rsidR="00BE7EA7" w:rsidRDefault="00BE7EA7" w:rsidP="0002125A"/>
    <w:p w14:paraId="3A83FBC0" w14:textId="30F7A468" w:rsidR="003927C5" w:rsidRDefault="005B5468" w:rsidP="003927C5">
      <w:pPr>
        <w:pStyle w:val="Heading1"/>
      </w:pPr>
      <w:r>
        <w:t xml:space="preserve">Year </w:t>
      </w:r>
      <w:r w:rsidR="0057079B">
        <w:t>8</w:t>
      </w:r>
      <w:r>
        <w:t xml:space="preserve"> </w:t>
      </w:r>
      <w:r w:rsidR="003927C5">
        <w:t xml:space="preserve">Computing Overview </w:t>
      </w:r>
    </w:p>
    <w:p w14:paraId="7CD9E40F" w14:textId="77777777" w:rsidR="005B5468" w:rsidRDefault="003927C5" w:rsidP="005B5468">
      <w:pPr>
        <w:pStyle w:val="Heading2"/>
      </w:pPr>
      <w:r>
        <w:t>Autumn Term</w:t>
      </w:r>
      <w:r w:rsidR="00B10892">
        <w:t xml:space="preserve"> – </w:t>
      </w:r>
    </w:p>
    <w:p w14:paraId="3BFD9B0B" w14:textId="1646562C" w:rsidR="003927C5" w:rsidRDefault="00B10892" w:rsidP="005B5468">
      <w:r>
        <w:t>Students will cover two units</w:t>
      </w:r>
      <w:r w:rsidR="00F31954">
        <w:t>, one each half-term</w:t>
      </w:r>
      <w:r>
        <w:t>.</w:t>
      </w:r>
      <w:r w:rsidR="0057079B">
        <w:t xml:space="preserve"> The first will look at what </w:t>
      </w:r>
      <w:r w:rsidR="00A56F2D">
        <w:t xml:space="preserve">goes on inside a computer case. What are the parts and what are the functions of these </w:t>
      </w:r>
      <w:proofErr w:type="gramStart"/>
      <w:r w:rsidR="00A56F2D">
        <w:t>parts.</w:t>
      </w:r>
      <w:proofErr w:type="gramEnd"/>
      <w:r w:rsidR="00F8746B">
        <w:t xml:space="preserve"> Students will create posters to demonstrate their knowledge. In the second unit</w:t>
      </w:r>
      <w:r w:rsidR="00AE249D">
        <w:t xml:space="preserve"> students will learn about how to create a basic web site, using HTML and CSS. This will be linked to a Khan </w:t>
      </w:r>
      <w:r w:rsidR="0035271D">
        <w:t>Academy</w:t>
      </w:r>
      <w:r w:rsidR="00AE249D">
        <w:t xml:space="preserve"> online </w:t>
      </w:r>
      <w:r w:rsidR="001C0885">
        <w:t>course and</w:t>
      </w:r>
      <w:r w:rsidR="00AE249D">
        <w:t xml:space="preserve"> use the theme</w:t>
      </w:r>
      <w:r w:rsidR="001C0885">
        <w:t xml:space="preserve">s from </w:t>
      </w:r>
      <w:r w:rsidR="00AE249D">
        <w:t>the book Lauren Ip</w:t>
      </w:r>
      <w:r w:rsidR="0035271D">
        <w:t>sum.</w:t>
      </w:r>
      <w:r>
        <w:t xml:space="preserve"> </w:t>
      </w:r>
    </w:p>
    <w:p w14:paraId="320A6FA8" w14:textId="77777777" w:rsidR="005B5468" w:rsidRDefault="00FE3098" w:rsidP="005B5468">
      <w:pPr>
        <w:pStyle w:val="Heading2"/>
      </w:pPr>
      <w:r>
        <w:t xml:space="preserve">Spring Term </w:t>
      </w:r>
      <w:r w:rsidR="00F31954">
        <w:t>–</w:t>
      </w:r>
      <w:r>
        <w:t xml:space="preserve"> </w:t>
      </w:r>
    </w:p>
    <w:p w14:paraId="2849851A" w14:textId="4165BF1B" w:rsidR="00FE3098" w:rsidRDefault="00F31954" w:rsidP="005B5468">
      <w:r>
        <w:t xml:space="preserve">Students will cover two units, one each half-term. </w:t>
      </w:r>
      <w:r w:rsidR="009C1118">
        <w:t xml:space="preserve">The first will look at apps and how they are created. Students will then create their own app, for a mobile device and test it with </w:t>
      </w:r>
      <w:r w:rsidR="00517362">
        <w:t xml:space="preserve">their </w:t>
      </w:r>
      <w:bookmarkStart w:id="0" w:name="_GoBack"/>
      <w:bookmarkEnd w:id="0"/>
      <w:r w:rsidR="009C1118">
        <w:t>peers. In the second unit</w:t>
      </w:r>
      <w:r w:rsidR="006A3EF4">
        <w:t xml:space="preserve"> students will look at graphics, what are the different formats, why do we have them/</w:t>
      </w:r>
      <w:r w:rsidR="00AE0B70">
        <w:t>which is the most appropriate</w:t>
      </w:r>
      <w:r w:rsidR="006A3EF4">
        <w:t xml:space="preserve"> as well as how to </w:t>
      </w:r>
      <w:r w:rsidR="00AE0B70">
        <w:t>manipulate graphics.</w:t>
      </w:r>
    </w:p>
    <w:p w14:paraId="6471098A" w14:textId="77777777" w:rsidR="005B5468" w:rsidRDefault="00FA0F2A" w:rsidP="005B5468">
      <w:pPr>
        <w:pStyle w:val="Heading2"/>
      </w:pPr>
      <w:r>
        <w:t xml:space="preserve">Summer Term – </w:t>
      </w:r>
    </w:p>
    <w:p w14:paraId="56AB2D5D" w14:textId="73F9A65E" w:rsidR="00FA0F2A" w:rsidRPr="0002125A" w:rsidRDefault="00FA0F2A" w:rsidP="005B5468">
      <w:r>
        <w:t xml:space="preserve">Students will finish the year with </w:t>
      </w:r>
      <w:r w:rsidR="004A5781">
        <w:t xml:space="preserve">a unit </w:t>
      </w:r>
      <w:r w:rsidR="008C6925">
        <w:t>about 3D design and using the classroom as an example create all/part of it using the SketchUp programme.</w:t>
      </w:r>
      <w:r w:rsidR="004B3A93">
        <w:t xml:space="preserve"> This will also require them to research how-to guides online for the version of the programme in school.</w:t>
      </w:r>
    </w:p>
    <w:sectPr w:rsidR="00FA0F2A" w:rsidRPr="0002125A" w:rsidSect="004B3A93">
      <w:headerReference w:type="default" r:id="rId6"/>
      <w:footerReference w:type="default" r:id="rId7"/>
      <w:pgSz w:w="11906" w:h="16838"/>
      <w:pgMar w:top="1440" w:right="1440" w:bottom="1440" w:left="1440" w:header="902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16269" w14:textId="77777777" w:rsidR="00FB5746" w:rsidRDefault="00FB5746">
      <w:r>
        <w:separator/>
      </w:r>
    </w:p>
  </w:endnote>
  <w:endnote w:type="continuationSeparator" w:id="0">
    <w:p w14:paraId="005B41AF" w14:textId="77777777" w:rsidR="00FB5746" w:rsidRDefault="00FB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E9527" w14:textId="77777777" w:rsidR="004743A8" w:rsidRPr="00BF7895" w:rsidRDefault="004743A8" w:rsidP="00BE7EB0">
    <w:pPr>
      <w:pStyle w:val="Footer"/>
      <w:tabs>
        <w:tab w:val="clear" w:pos="4153"/>
        <w:tab w:val="center" w:pos="4140"/>
      </w:tabs>
      <w:ind w:left="-826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C8D99" w14:textId="77777777" w:rsidR="00FB5746" w:rsidRDefault="00FB5746">
      <w:r>
        <w:separator/>
      </w:r>
    </w:p>
  </w:footnote>
  <w:footnote w:type="continuationSeparator" w:id="0">
    <w:p w14:paraId="3AFE8BFA" w14:textId="77777777" w:rsidR="00FB5746" w:rsidRDefault="00FB5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AC9B3" w14:textId="6A3618E7" w:rsidR="004743A8" w:rsidRDefault="0080575F" w:rsidP="00553A3B">
    <w:pPr>
      <w:pStyle w:val="Header"/>
      <w:ind w:left="-720"/>
      <w:jc w:val="center"/>
    </w:pPr>
    <w:r w:rsidRPr="00553A3B">
      <w:rPr>
        <w:bCs/>
        <w:noProof/>
        <w:sz w:val="32"/>
        <w:szCs w:val="32"/>
        <w:lang w:eastAsia="en-GB"/>
      </w:rPr>
      <w:drawing>
        <wp:inline distT="0" distB="0" distL="0" distR="0" wp14:anchorId="0FCA2DAD" wp14:editId="317B81FA">
          <wp:extent cx="6772275" cy="1114425"/>
          <wp:effectExtent l="0" t="0" r="9525" b="9525"/>
          <wp:docPr id="4" name="Picture 4" descr="BIS memo TD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S memo TD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22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74"/>
    <w:rsid w:val="000026A3"/>
    <w:rsid w:val="00011926"/>
    <w:rsid w:val="0001329B"/>
    <w:rsid w:val="00013CDD"/>
    <w:rsid w:val="00013CEC"/>
    <w:rsid w:val="0002125A"/>
    <w:rsid w:val="00025587"/>
    <w:rsid w:val="000470BD"/>
    <w:rsid w:val="00060322"/>
    <w:rsid w:val="00074C5A"/>
    <w:rsid w:val="00091104"/>
    <w:rsid w:val="000A7465"/>
    <w:rsid w:val="000E10DA"/>
    <w:rsid w:val="000E484E"/>
    <w:rsid w:val="0010007D"/>
    <w:rsid w:val="001029E3"/>
    <w:rsid w:val="00120A5B"/>
    <w:rsid w:val="00122DB6"/>
    <w:rsid w:val="00156F74"/>
    <w:rsid w:val="00166C0C"/>
    <w:rsid w:val="00184DF6"/>
    <w:rsid w:val="00186FC4"/>
    <w:rsid w:val="001944F8"/>
    <w:rsid w:val="001973C1"/>
    <w:rsid w:val="001A3ACA"/>
    <w:rsid w:val="001B202A"/>
    <w:rsid w:val="001C0885"/>
    <w:rsid w:val="001C45EA"/>
    <w:rsid w:val="001C7827"/>
    <w:rsid w:val="001E06FC"/>
    <w:rsid w:val="001E1417"/>
    <w:rsid w:val="001F37EE"/>
    <w:rsid w:val="002312DC"/>
    <w:rsid w:val="002564D3"/>
    <w:rsid w:val="00266BF3"/>
    <w:rsid w:val="002758CD"/>
    <w:rsid w:val="0029508B"/>
    <w:rsid w:val="002B6318"/>
    <w:rsid w:val="002D056F"/>
    <w:rsid w:val="002F003D"/>
    <w:rsid w:val="0035271D"/>
    <w:rsid w:val="00371461"/>
    <w:rsid w:val="003927C5"/>
    <w:rsid w:val="003948EC"/>
    <w:rsid w:val="003A5790"/>
    <w:rsid w:val="003E6663"/>
    <w:rsid w:val="0040359A"/>
    <w:rsid w:val="0041599C"/>
    <w:rsid w:val="004411E4"/>
    <w:rsid w:val="00443479"/>
    <w:rsid w:val="0044465D"/>
    <w:rsid w:val="004743A8"/>
    <w:rsid w:val="00475847"/>
    <w:rsid w:val="004A5781"/>
    <w:rsid w:val="004A5B27"/>
    <w:rsid w:val="004B3A93"/>
    <w:rsid w:val="004D41B2"/>
    <w:rsid w:val="004F6611"/>
    <w:rsid w:val="00511359"/>
    <w:rsid w:val="00517362"/>
    <w:rsid w:val="005222DC"/>
    <w:rsid w:val="00532A0A"/>
    <w:rsid w:val="00553A3B"/>
    <w:rsid w:val="005629A3"/>
    <w:rsid w:val="005663E4"/>
    <w:rsid w:val="0057079B"/>
    <w:rsid w:val="0059457D"/>
    <w:rsid w:val="00594A75"/>
    <w:rsid w:val="00595718"/>
    <w:rsid w:val="005A5D29"/>
    <w:rsid w:val="005B5468"/>
    <w:rsid w:val="005D5D8C"/>
    <w:rsid w:val="006028A1"/>
    <w:rsid w:val="0061017A"/>
    <w:rsid w:val="00617C5E"/>
    <w:rsid w:val="00637BB8"/>
    <w:rsid w:val="006439B4"/>
    <w:rsid w:val="00644466"/>
    <w:rsid w:val="00650443"/>
    <w:rsid w:val="00652B64"/>
    <w:rsid w:val="00654417"/>
    <w:rsid w:val="00657763"/>
    <w:rsid w:val="006719E5"/>
    <w:rsid w:val="00672DC5"/>
    <w:rsid w:val="00673606"/>
    <w:rsid w:val="00683031"/>
    <w:rsid w:val="00690DD7"/>
    <w:rsid w:val="006976D8"/>
    <w:rsid w:val="006A3EF4"/>
    <w:rsid w:val="006A7592"/>
    <w:rsid w:val="006B3BD7"/>
    <w:rsid w:val="006B446E"/>
    <w:rsid w:val="006E2294"/>
    <w:rsid w:val="006F5E65"/>
    <w:rsid w:val="00722B8D"/>
    <w:rsid w:val="00726BF2"/>
    <w:rsid w:val="007359D9"/>
    <w:rsid w:val="00735B1B"/>
    <w:rsid w:val="0075277C"/>
    <w:rsid w:val="007532CC"/>
    <w:rsid w:val="00760B0F"/>
    <w:rsid w:val="00765090"/>
    <w:rsid w:val="007A1B9D"/>
    <w:rsid w:val="007B0C30"/>
    <w:rsid w:val="007B44DD"/>
    <w:rsid w:val="007B61CB"/>
    <w:rsid w:val="007B7F07"/>
    <w:rsid w:val="007C1846"/>
    <w:rsid w:val="007D79F3"/>
    <w:rsid w:val="007E73CF"/>
    <w:rsid w:val="007F3CA8"/>
    <w:rsid w:val="0080575F"/>
    <w:rsid w:val="008065F3"/>
    <w:rsid w:val="0080667F"/>
    <w:rsid w:val="0080761B"/>
    <w:rsid w:val="00811747"/>
    <w:rsid w:val="0081675A"/>
    <w:rsid w:val="00820DDE"/>
    <w:rsid w:val="00823A4B"/>
    <w:rsid w:val="008453A0"/>
    <w:rsid w:val="00853FCC"/>
    <w:rsid w:val="008540FF"/>
    <w:rsid w:val="00854A06"/>
    <w:rsid w:val="00867DD2"/>
    <w:rsid w:val="008904EA"/>
    <w:rsid w:val="00896B92"/>
    <w:rsid w:val="008B7554"/>
    <w:rsid w:val="008C6925"/>
    <w:rsid w:val="008F1D00"/>
    <w:rsid w:val="00900DC0"/>
    <w:rsid w:val="0090388C"/>
    <w:rsid w:val="00906CA2"/>
    <w:rsid w:val="00916FB6"/>
    <w:rsid w:val="009272F5"/>
    <w:rsid w:val="00945F3E"/>
    <w:rsid w:val="00950CEA"/>
    <w:rsid w:val="00951B58"/>
    <w:rsid w:val="00962C20"/>
    <w:rsid w:val="00965C77"/>
    <w:rsid w:val="0097577E"/>
    <w:rsid w:val="009842D1"/>
    <w:rsid w:val="00997540"/>
    <w:rsid w:val="009A0E9F"/>
    <w:rsid w:val="009A6ABD"/>
    <w:rsid w:val="009B474A"/>
    <w:rsid w:val="009C1118"/>
    <w:rsid w:val="009F35BE"/>
    <w:rsid w:val="009F5884"/>
    <w:rsid w:val="009F67AC"/>
    <w:rsid w:val="00A104FE"/>
    <w:rsid w:val="00A13615"/>
    <w:rsid w:val="00A23712"/>
    <w:rsid w:val="00A3473F"/>
    <w:rsid w:val="00A36652"/>
    <w:rsid w:val="00A56F2D"/>
    <w:rsid w:val="00A604B7"/>
    <w:rsid w:val="00A76A05"/>
    <w:rsid w:val="00A91E3E"/>
    <w:rsid w:val="00A9470B"/>
    <w:rsid w:val="00A964D3"/>
    <w:rsid w:val="00A971A6"/>
    <w:rsid w:val="00AC0AEC"/>
    <w:rsid w:val="00AC285E"/>
    <w:rsid w:val="00AD584D"/>
    <w:rsid w:val="00AE0B70"/>
    <w:rsid w:val="00AE249D"/>
    <w:rsid w:val="00AE6623"/>
    <w:rsid w:val="00AE7E4E"/>
    <w:rsid w:val="00B10892"/>
    <w:rsid w:val="00B1322A"/>
    <w:rsid w:val="00B1652A"/>
    <w:rsid w:val="00B208CD"/>
    <w:rsid w:val="00B2299B"/>
    <w:rsid w:val="00B22F6B"/>
    <w:rsid w:val="00B26FF1"/>
    <w:rsid w:val="00B346C5"/>
    <w:rsid w:val="00B51E40"/>
    <w:rsid w:val="00B616B2"/>
    <w:rsid w:val="00B75411"/>
    <w:rsid w:val="00B81B45"/>
    <w:rsid w:val="00B930DF"/>
    <w:rsid w:val="00B96CEA"/>
    <w:rsid w:val="00BD0A47"/>
    <w:rsid w:val="00BE6566"/>
    <w:rsid w:val="00BE7EA7"/>
    <w:rsid w:val="00BE7EB0"/>
    <w:rsid w:val="00BF7895"/>
    <w:rsid w:val="00C01FA3"/>
    <w:rsid w:val="00C36B74"/>
    <w:rsid w:val="00C523F1"/>
    <w:rsid w:val="00C61049"/>
    <w:rsid w:val="00C74F59"/>
    <w:rsid w:val="00C761C5"/>
    <w:rsid w:val="00C8381A"/>
    <w:rsid w:val="00C94C94"/>
    <w:rsid w:val="00CA38B3"/>
    <w:rsid w:val="00CB0C63"/>
    <w:rsid w:val="00CB41AF"/>
    <w:rsid w:val="00CC065B"/>
    <w:rsid w:val="00CC4F06"/>
    <w:rsid w:val="00CE230F"/>
    <w:rsid w:val="00CE4345"/>
    <w:rsid w:val="00CE6748"/>
    <w:rsid w:val="00CF2E80"/>
    <w:rsid w:val="00D40800"/>
    <w:rsid w:val="00D53366"/>
    <w:rsid w:val="00D54891"/>
    <w:rsid w:val="00D6732D"/>
    <w:rsid w:val="00D67D91"/>
    <w:rsid w:val="00D80299"/>
    <w:rsid w:val="00D8766A"/>
    <w:rsid w:val="00D878EF"/>
    <w:rsid w:val="00DD12C4"/>
    <w:rsid w:val="00DF4977"/>
    <w:rsid w:val="00E161CE"/>
    <w:rsid w:val="00E3336A"/>
    <w:rsid w:val="00E36E89"/>
    <w:rsid w:val="00E5146C"/>
    <w:rsid w:val="00E612FB"/>
    <w:rsid w:val="00E849F8"/>
    <w:rsid w:val="00EB4CDD"/>
    <w:rsid w:val="00EC71E0"/>
    <w:rsid w:val="00EF7587"/>
    <w:rsid w:val="00F05CBD"/>
    <w:rsid w:val="00F16926"/>
    <w:rsid w:val="00F20C63"/>
    <w:rsid w:val="00F221B6"/>
    <w:rsid w:val="00F31954"/>
    <w:rsid w:val="00F34695"/>
    <w:rsid w:val="00F4415B"/>
    <w:rsid w:val="00F46FC6"/>
    <w:rsid w:val="00F61AF8"/>
    <w:rsid w:val="00F6395A"/>
    <w:rsid w:val="00F8746B"/>
    <w:rsid w:val="00FA0F2A"/>
    <w:rsid w:val="00FB5746"/>
    <w:rsid w:val="00FC3A30"/>
    <w:rsid w:val="00FE3098"/>
    <w:rsid w:val="00FE3E86"/>
    <w:rsid w:val="00FE574C"/>
    <w:rsid w:val="00FE7A9C"/>
    <w:rsid w:val="00FF11F1"/>
    <w:rsid w:val="00FF577F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F36BE10"/>
  <w15:docId w15:val="{8A5B531D-2A86-4F0E-99CD-03975C1D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CDD"/>
    <w:pPr>
      <w:spacing w:line="36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B4CDD"/>
    <w:pPr>
      <w:keepNext/>
      <w:outlineLvl w:val="0"/>
    </w:pPr>
    <w:rPr>
      <w:rFonts w:ascii="Arial" w:hAnsi="Arial"/>
      <w:b/>
      <w:caps/>
      <w:sz w:val="32"/>
      <w:szCs w:val="20"/>
      <w:lang w:val="en-US"/>
    </w:rPr>
  </w:style>
  <w:style w:type="paragraph" w:styleId="Heading2">
    <w:name w:val="heading 2"/>
    <w:basedOn w:val="Normal"/>
    <w:next w:val="Normal"/>
    <w:qFormat/>
    <w:rsid w:val="00EB4CDD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6BF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66BF3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A38B3"/>
    <w:rPr>
      <w:sz w:val="28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997540"/>
  </w:style>
  <w:style w:type="paragraph" w:styleId="BalloonText">
    <w:name w:val="Balloon Text"/>
    <w:basedOn w:val="Normal"/>
    <w:link w:val="BalloonTextChar"/>
    <w:semiHidden/>
    <w:unhideWhenUsed/>
    <w:rsid w:val="00E849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849F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h\AppData\Roaming\Microsoft\Templates\BRITISH%20INTERNATIONAL%20SCHOO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BRITISH INTERNATIONAL SCHOOL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BRITISH INTERNATIONAL SCHOOL</vt:lpstr>
    </vt:vector>
  </TitlesOfParts>
  <Company>Private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BRITISH INTERNATIONAL SCHOOL</dc:title>
  <dc:subject/>
  <dc:creator>Mr Howie</dc:creator>
  <cp:keywords/>
  <cp:lastModifiedBy>Paul Wade</cp:lastModifiedBy>
  <cp:revision>2</cp:revision>
  <cp:lastPrinted>2017-09-27T10:46:00Z</cp:lastPrinted>
  <dcterms:created xsi:type="dcterms:W3CDTF">2019-09-04T07:01:00Z</dcterms:created>
  <dcterms:modified xsi:type="dcterms:W3CDTF">2019-09-04T07:01:00Z</dcterms:modified>
</cp:coreProperties>
</file>